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A686A3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C22D20">
        <w:rPr>
          <w:rFonts w:ascii="Garamond" w:hAnsi="Garamond"/>
          <w:u w:val="single"/>
        </w:rPr>
        <w:t>0</w:t>
      </w:r>
      <w:r w:rsidR="001C34DA">
        <w:rPr>
          <w:rFonts w:ascii="Garamond" w:hAnsi="Garamond"/>
          <w:u w:val="single"/>
        </w:rPr>
        <w:t>9</w:t>
      </w:r>
      <w:r w:rsidR="00A51C1B">
        <w:rPr>
          <w:rFonts w:ascii="Garamond" w:hAnsi="Garamond"/>
          <w:u w:val="single"/>
        </w:rPr>
        <w:t>.</w:t>
      </w:r>
      <w:r w:rsidR="00BF1E7A">
        <w:rPr>
          <w:rFonts w:ascii="Garamond" w:hAnsi="Garamond"/>
          <w:u w:val="single"/>
        </w:rPr>
        <w:t>0</w:t>
      </w:r>
      <w:r w:rsidR="00C22D20">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22D20">
        <w:rPr>
          <w:rFonts w:ascii="Garamond" w:hAnsi="Garamond"/>
          <w:b/>
          <w:bCs/>
          <w:u w:val="single"/>
        </w:rPr>
        <w:t>7</w:t>
      </w:r>
      <w:r w:rsidR="008A27D6">
        <w:rPr>
          <w:rFonts w:ascii="Garamond" w:hAnsi="Garamond"/>
          <w:b/>
          <w:bCs/>
          <w:u w:val="single"/>
        </w:rPr>
        <w:t>23</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0C447769" w14:textId="12CEB58C" w:rsidR="00C22D20" w:rsidRPr="00C22D20" w:rsidRDefault="008A27D6" w:rsidP="00C22D20">
      <w:pPr>
        <w:spacing w:after="0"/>
        <w:jc w:val="both"/>
        <w:rPr>
          <w:rFonts w:ascii="Garamond" w:eastAsia="Times New Roman" w:hAnsi="Garamond"/>
          <w:lang w:eastAsia="sl-SI"/>
        </w:rPr>
      </w:pPr>
      <w:r w:rsidRPr="008A27D6">
        <w:rPr>
          <w:rFonts w:ascii="Garamond" w:eastAsia="Times New Roman" w:hAnsi="Garamond"/>
          <w:lang w:eastAsia="sl-SI"/>
        </w:rPr>
        <w:drawing>
          <wp:inline distT="0" distB="0" distL="0" distR="0" wp14:anchorId="1F176645" wp14:editId="5FBB3790">
            <wp:extent cx="5544324" cy="2581635"/>
            <wp:effectExtent l="0" t="0" r="0" b="9525"/>
            <wp:docPr id="107941943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419430" name=""/>
                    <pic:cNvPicPr/>
                  </pic:nvPicPr>
                  <pic:blipFill>
                    <a:blip r:embed="rId13"/>
                    <a:stretch>
                      <a:fillRect/>
                    </a:stretch>
                  </pic:blipFill>
                  <pic:spPr>
                    <a:xfrm>
                      <a:off x="0" y="0"/>
                      <a:ext cx="5544324" cy="258163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38CDAE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F601B">
        <w:rPr>
          <w:rFonts w:ascii="Garamond" w:eastAsia="Times New Roman" w:hAnsi="Garamond"/>
          <w:b/>
          <w:bCs/>
          <w:lang w:eastAsia="sl-SI"/>
        </w:rPr>
        <w:t>7</w:t>
      </w:r>
      <w:r w:rsidR="008A27D6">
        <w:rPr>
          <w:rFonts w:ascii="Garamond" w:eastAsia="Times New Roman" w:hAnsi="Garamond"/>
          <w:b/>
          <w:bCs/>
          <w:lang w:eastAsia="sl-SI"/>
        </w:rPr>
        <w:t>23</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5F601B">
        <w:rPr>
          <w:rFonts w:ascii="Garamond" w:eastAsia="Times New Roman" w:hAnsi="Garamond"/>
          <w:b/>
          <w:bCs/>
          <w:lang w:eastAsia="sl-SI"/>
        </w:rPr>
        <w:t>5</w:t>
      </w:r>
      <w:r w:rsidR="00C2234B">
        <w:rPr>
          <w:rFonts w:ascii="Garamond" w:eastAsia="Times New Roman" w:hAnsi="Garamond"/>
          <w:b/>
          <w:bCs/>
          <w:lang w:eastAsia="sl-SI"/>
        </w:rPr>
        <w:t>1</w:t>
      </w:r>
      <w:r w:rsidR="008A27D6">
        <w:rPr>
          <w:rFonts w:ascii="Garamond" w:eastAsia="Times New Roman" w:hAnsi="Garamond"/>
          <w:b/>
          <w:bCs/>
          <w:lang w:eastAsia="sl-SI"/>
        </w:rPr>
        <w:t>6</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1C34DA">
        <w:rPr>
          <w:rFonts w:ascii="Garamond" w:eastAsia="Times New Roman" w:hAnsi="Garamond"/>
          <w:lang w:eastAsia="sl-SI"/>
        </w:rPr>
        <w:t>10</w:t>
      </w:r>
      <w:r w:rsidR="00141019">
        <w:rPr>
          <w:rFonts w:ascii="Garamond" w:eastAsia="Times New Roman" w:hAnsi="Garamond"/>
          <w:lang w:eastAsia="sl-SI"/>
        </w:rPr>
        <w:t>.</w:t>
      </w:r>
      <w:r w:rsidR="007450AB">
        <w:rPr>
          <w:rFonts w:ascii="Garamond" w:eastAsia="Times New Roman" w:hAnsi="Garamond"/>
          <w:lang w:eastAsia="sl-SI"/>
        </w:rPr>
        <w:t>0</w:t>
      </w:r>
      <w:r w:rsidR="005F601B">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16E31" w14:textId="77777777" w:rsidR="00957412" w:rsidRDefault="00957412" w:rsidP="00E5569B">
      <w:pPr>
        <w:spacing w:after="0"/>
      </w:pPr>
      <w:r>
        <w:separator/>
      </w:r>
    </w:p>
  </w:endnote>
  <w:endnote w:type="continuationSeparator" w:id="0">
    <w:p w14:paraId="3DAB8D26" w14:textId="77777777" w:rsidR="00957412" w:rsidRDefault="0095741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DBFC2" w14:textId="77777777" w:rsidR="00957412" w:rsidRDefault="00957412" w:rsidP="00E5569B">
      <w:pPr>
        <w:spacing w:after="0"/>
      </w:pPr>
      <w:r>
        <w:separator/>
      </w:r>
    </w:p>
  </w:footnote>
  <w:footnote w:type="continuationSeparator" w:id="0">
    <w:p w14:paraId="501314F5" w14:textId="77777777" w:rsidR="00957412" w:rsidRDefault="0095741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28C8"/>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4DA"/>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CE5"/>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308"/>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0F23"/>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06A5"/>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3F4F"/>
    <w:rsid w:val="00534206"/>
    <w:rsid w:val="0053483C"/>
    <w:rsid w:val="00534863"/>
    <w:rsid w:val="0053557A"/>
    <w:rsid w:val="00536EFE"/>
    <w:rsid w:val="00540FEE"/>
    <w:rsid w:val="00541F30"/>
    <w:rsid w:val="00544431"/>
    <w:rsid w:val="00544CE9"/>
    <w:rsid w:val="00550825"/>
    <w:rsid w:val="005518DA"/>
    <w:rsid w:val="00552186"/>
    <w:rsid w:val="005559E3"/>
    <w:rsid w:val="00560281"/>
    <w:rsid w:val="00562614"/>
    <w:rsid w:val="005640D3"/>
    <w:rsid w:val="005646B9"/>
    <w:rsid w:val="00564A11"/>
    <w:rsid w:val="005651D3"/>
    <w:rsid w:val="00565CB0"/>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2F8"/>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3539"/>
    <w:rsid w:val="005D74CA"/>
    <w:rsid w:val="005E325A"/>
    <w:rsid w:val="005E3D02"/>
    <w:rsid w:val="005E7003"/>
    <w:rsid w:val="005E70B0"/>
    <w:rsid w:val="005F0CC8"/>
    <w:rsid w:val="005F12DC"/>
    <w:rsid w:val="005F2E12"/>
    <w:rsid w:val="005F388B"/>
    <w:rsid w:val="005F3F80"/>
    <w:rsid w:val="005F4C4F"/>
    <w:rsid w:val="005F5B19"/>
    <w:rsid w:val="005F601B"/>
    <w:rsid w:val="005F6B17"/>
    <w:rsid w:val="006004C3"/>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27D6"/>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57412"/>
    <w:rsid w:val="00960FCD"/>
    <w:rsid w:val="00961820"/>
    <w:rsid w:val="00965531"/>
    <w:rsid w:val="00967C92"/>
    <w:rsid w:val="0097005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2261"/>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5C5"/>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5C6C"/>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16825"/>
    <w:rsid w:val="00C206FD"/>
    <w:rsid w:val="00C22222"/>
    <w:rsid w:val="00C2234B"/>
    <w:rsid w:val="00C22D20"/>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E74D4"/>
    <w:rsid w:val="00CF022C"/>
    <w:rsid w:val="00CF2235"/>
    <w:rsid w:val="00CF2B8D"/>
    <w:rsid w:val="00CF55D8"/>
    <w:rsid w:val="00CF63C1"/>
    <w:rsid w:val="00D00C70"/>
    <w:rsid w:val="00D00E0B"/>
    <w:rsid w:val="00D00EB4"/>
    <w:rsid w:val="00D01574"/>
    <w:rsid w:val="00D019C4"/>
    <w:rsid w:val="00D02680"/>
    <w:rsid w:val="00D02C45"/>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CE7"/>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 w:type="paragraph" w:customStyle="1" w:styleId="Default">
    <w:name w:val="Default"/>
    <w:rsid w:val="005F601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C7284"/>
    <w:rsid w:val="000D0FB2"/>
    <w:rsid w:val="000D333B"/>
    <w:rsid w:val="000D7A84"/>
    <w:rsid w:val="000F083B"/>
    <w:rsid w:val="00100E9F"/>
    <w:rsid w:val="001045AD"/>
    <w:rsid w:val="001131D0"/>
    <w:rsid w:val="001169CB"/>
    <w:rsid w:val="00121C03"/>
    <w:rsid w:val="00131D5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06A6"/>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5308"/>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0F23"/>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40FEE"/>
    <w:rsid w:val="005518DA"/>
    <w:rsid w:val="00575F33"/>
    <w:rsid w:val="00590495"/>
    <w:rsid w:val="00594234"/>
    <w:rsid w:val="005950BB"/>
    <w:rsid w:val="005A02F8"/>
    <w:rsid w:val="005B03B9"/>
    <w:rsid w:val="005B1BC6"/>
    <w:rsid w:val="005B5EA7"/>
    <w:rsid w:val="005C05F9"/>
    <w:rsid w:val="005C34E0"/>
    <w:rsid w:val="005D028A"/>
    <w:rsid w:val="005D3039"/>
    <w:rsid w:val="005E681A"/>
    <w:rsid w:val="005F388B"/>
    <w:rsid w:val="005F6B17"/>
    <w:rsid w:val="006004C3"/>
    <w:rsid w:val="00605450"/>
    <w:rsid w:val="006054E7"/>
    <w:rsid w:val="00613BB7"/>
    <w:rsid w:val="00627F6D"/>
    <w:rsid w:val="00632DDD"/>
    <w:rsid w:val="00634317"/>
    <w:rsid w:val="00635684"/>
    <w:rsid w:val="006409D2"/>
    <w:rsid w:val="00651F6F"/>
    <w:rsid w:val="00670282"/>
    <w:rsid w:val="00690A2E"/>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3C03"/>
    <w:rsid w:val="008F502F"/>
    <w:rsid w:val="00916886"/>
    <w:rsid w:val="00922883"/>
    <w:rsid w:val="00932D5E"/>
    <w:rsid w:val="0093674F"/>
    <w:rsid w:val="00967325"/>
    <w:rsid w:val="00970052"/>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86F4F"/>
    <w:rsid w:val="00B91DCF"/>
    <w:rsid w:val="00B97659"/>
    <w:rsid w:val="00BA53A4"/>
    <w:rsid w:val="00BA773F"/>
    <w:rsid w:val="00BB640E"/>
    <w:rsid w:val="00BD0EF5"/>
    <w:rsid w:val="00BD31CF"/>
    <w:rsid w:val="00BE3070"/>
    <w:rsid w:val="00BE55AF"/>
    <w:rsid w:val="00BE7A37"/>
    <w:rsid w:val="00BF271E"/>
    <w:rsid w:val="00C031A7"/>
    <w:rsid w:val="00C16825"/>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2C45"/>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0</TotalTime>
  <Pages>5</Pages>
  <Words>1433</Words>
  <Characters>8174</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2026-03-06T14:32:00Z</cp:lastPrinted>
  <dcterms:created xsi:type="dcterms:W3CDTF">2026-03-09T11:18:00Z</dcterms:created>
  <dcterms:modified xsi:type="dcterms:W3CDTF">2026-03-09T11:18:00Z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